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157" w:rsidRPr="009A3D95" w:rsidRDefault="00521157" w:rsidP="001B46F1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9A3D95">
        <w:rPr>
          <w:rFonts w:ascii="Arial" w:hAnsi="Arial" w:cs="Arial"/>
          <w:b/>
        </w:rPr>
        <w:t>Einreichformular</w:t>
      </w:r>
    </w:p>
    <w:p w:rsidR="002D2C4D" w:rsidRPr="009A3D95" w:rsidRDefault="00FB62DA" w:rsidP="001B46F1">
      <w:pPr>
        <w:jc w:val="center"/>
        <w:rPr>
          <w:rFonts w:ascii="Arial" w:hAnsi="Arial" w:cs="Arial"/>
          <w:b/>
        </w:rPr>
      </w:pPr>
      <w:r w:rsidRPr="009A3D95">
        <w:rPr>
          <w:rFonts w:ascii="Arial" w:hAnsi="Arial" w:cs="Arial"/>
          <w:b/>
        </w:rPr>
        <w:t xml:space="preserve">„Blühende Straßen </w:t>
      </w:r>
      <w:r w:rsidR="00521157" w:rsidRPr="009A3D95">
        <w:rPr>
          <w:rFonts w:ascii="Arial" w:hAnsi="Arial" w:cs="Arial"/>
          <w:b/>
        </w:rPr>
        <w:t>2015“</w:t>
      </w:r>
    </w:p>
    <w:p w:rsidR="001B46F1" w:rsidRPr="009A3D95" w:rsidRDefault="001B46F1" w:rsidP="001B46F1">
      <w:pPr>
        <w:jc w:val="center"/>
        <w:rPr>
          <w:rFonts w:ascii="Arial" w:hAnsi="Arial" w:cs="Arial"/>
          <w:b/>
        </w:rPr>
      </w:pPr>
    </w:p>
    <w:p w:rsidR="001B46F1" w:rsidRPr="009A3D95" w:rsidRDefault="001B46F1" w:rsidP="001B46F1">
      <w:pPr>
        <w:jc w:val="center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21157" w:rsidRPr="009A3D95" w:rsidTr="00FB62DA">
        <w:tc>
          <w:tcPr>
            <w:tcW w:w="9212" w:type="dxa"/>
          </w:tcPr>
          <w:p w:rsidR="00521157" w:rsidRPr="009A3D95" w:rsidRDefault="00521157">
            <w:pPr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Gemeinde / Schule  / Einrichtung:</w:t>
            </w: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</w:tc>
      </w:tr>
      <w:tr w:rsidR="00FB62DA" w:rsidRPr="009A3D95" w:rsidTr="00FB62DA">
        <w:tc>
          <w:tcPr>
            <w:tcW w:w="9212" w:type="dxa"/>
          </w:tcPr>
          <w:p w:rsidR="00521157" w:rsidRPr="009A3D95" w:rsidRDefault="00521157">
            <w:pPr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Ansprechperson:</w:t>
            </w: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Adresse:</w:t>
            </w: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1B46F1" w:rsidRPr="009A3D95" w:rsidRDefault="00521157">
            <w:pPr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Telefonnr.:</w:t>
            </w: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E-Mail-Adresse:</w:t>
            </w: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521157" w:rsidRPr="009A3D95" w:rsidRDefault="00521157">
            <w:pPr>
              <w:rPr>
                <w:rFonts w:ascii="Arial" w:hAnsi="Arial" w:cs="Arial"/>
                <w:b/>
              </w:rPr>
            </w:pPr>
          </w:p>
          <w:p w:rsidR="00FB62DA" w:rsidRPr="009A3D95" w:rsidRDefault="00FB62DA" w:rsidP="001B46F1">
            <w:pPr>
              <w:rPr>
                <w:rFonts w:ascii="Arial" w:hAnsi="Arial" w:cs="Arial"/>
                <w:b/>
              </w:rPr>
            </w:pPr>
          </w:p>
        </w:tc>
      </w:tr>
      <w:tr w:rsidR="00FB62DA" w:rsidRPr="009A3D95" w:rsidTr="00FB62DA">
        <w:tc>
          <w:tcPr>
            <w:tcW w:w="9212" w:type="dxa"/>
          </w:tcPr>
          <w:p w:rsidR="00FB62DA" w:rsidRPr="009A3D95" w:rsidRDefault="00DA478B">
            <w:pPr>
              <w:rPr>
                <w:rFonts w:ascii="Arial" w:hAnsi="Arial" w:cs="Arial"/>
                <w:b/>
              </w:rPr>
            </w:pPr>
            <w:r w:rsidRPr="009A3D95">
              <w:rPr>
                <w:rFonts w:ascii="Arial" w:hAnsi="Arial" w:cs="Arial"/>
                <w:b/>
              </w:rPr>
              <w:t>Kurz-</w:t>
            </w:r>
            <w:r w:rsidR="00FB62DA" w:rsidRPr="009A3D95">
              <w:rPr>
                <w:rFonts w:ascii="Arial" w:hAnsi="Arial" w:cs="Arial"/>
                <w:b/>
              </w:rPr>
              <w:t>Beschreibung der Aktion</w:t>
            </w:r>
            <w:r w:rsidRPr="009A3D95">
              <w:rPr>
                <w:rFonts w:ascii="Arial" w:hAnsi="Arial" w:cs="Arial"/>
                <w:b/>
              </w:rPr>
              <w:t>:</w:t>
            </w: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eastAsia="Times New Roman" w:hAnsi="Arial" w:cs="Arial"/>
              </w:rPr>
            </w:pPr>
          </w:p>
          <w:p w:rsidR="001B46F1" w:rsidRPr="009A3D95" w:rsidRDefault="001B46F1">
            <w:pPr>
              <w:rPr>
                <w:rFonts w:ascii="Arial" w:hAnsi="Arial" w:cs="Arial"/>
                <w:b/>
              </w:rPr>
            </w:pPr>
          </w:p>
        </w:tc>
      </w:tr>
    </w:tbl>
    <w:p w:rsidR="00087C23" w:rsidRPr="009A3D95" w:rsidRDefault="00087C23">
      <w:pPr>
        <w:rPr>
          <w:rFonts w:ascii="Arial" w:hAnsi="Arial" w:cs="Arial"/>
        </w:rPr>
      </w:pPr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 xml:space="preserve">Bitte senden Sie uns dieses ausgefüllte Formular und Fotos Ihrer Aktion bis zum 1.10. </w:t>
      </w:r>
      <w:r w:rsidR="00DA478B" w:rsidRPr="009A3D95">
        <w:rPr>
          <w:rFonts w:ascii="Arial" w:hAnsi="Arial" w:cs="Arial"/>
        </w:rPr>
        <w:t xml:space="preserve">2015 </w:t>
      </w:r>
      <w:r w:rsidRPr="009A3D95">
        <w:rPr>
          <w:rFonts w:ascii="Arial" w:hAnsi="Arial" w:cs="Arial"/>
        </w:rPr>
        <w:t>an:</w:t>
      </w:r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>Klimabündnis Österreich GmbH</w:t>
      </w:r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>Carina Franschitz</w:t>
      </w:r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>Prinz-Eugen-Straße 72/1.5, 1040 Wien</w:t>
      </w:r>
    </w:p>
    <w:p w:rsidR="00521157" w:rsidRPr="009A3D95" w:rsidRDefault="00244CE9" w:rsidP="00521157">
      <w:pPr>
        <w:spacing w:line="240" w:lineRule="auto"/>
        <w:contextualSpacing/>
        <w:rPr>
          <w:rFonts w:ascii="Arial" w:hAnsi="Arial" w:cs="Arial"/>
        </w:rPr>
      </w:pPr>
      <w:hyperlink r:id="rId9" w:history="1">
        <w:r w:rsidR="00521157" w:rsidRPr="009A3D95">
          <w:rPr>
            <w:rStyle w:val="Hyperlink"/>
            <w:rFonts w:ascii="Arial" w:hAnsi="Arial" w:cs="Arial"/>
          </w:rPr>
          <w:t>carina.franschitz@klimabuendnis.at</w:t>
        </w:r>
      </w:hyperlink>
    </w:p>
    <w:p w:rsidR="00521157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</w:p>
    <w:p w:rsidR="000B2929" w:rsidRPr="009A3D95" w:rsidRDefault="00521157" w:rsidP="00521157">
      <w:pPr>
        <w:spacing w:line="240" w:lineRule="auto"/>
        <w:contextualSpacing/>
        <w:rPr>
          <w:rFonts w:ascii="Arial" w:hAnsi="Arial" w:cs="Arial"/>
        </w:rPr>
      </w:pPr>
      <w:r w:rsidRPr="009A3D95">
        <w:rPr>
          <w:rFonts w:ascii="Arial" w:hAnsi="Arial" w:cs="Arial"/>
        </w:rPr>
        <w:t>Hauptpreis des österreichweiten Wettbewerbs ist ein Schwedenschach für den Garten oder Turnsaal.</w:t>
      </w:r>
      <w:r w:rsidRPr="009A3D95">
        <w:rPr>
          <w:rFonts w:ascii="Arial" w:hAnsi="Arial" w:cs="Arial"/>
        </w:rPr>
        <w:br/>
        <w:t xml:space="preserve">2. Preis ist ein Schwungtuch und 3. Preis ein </w:t>
      </w:r>
      <w:proofErr w:type="spellStart"/>
      <w:r w:rsidRPr="009A3D95">
        <w:rPr>
          <w:rFonts w:ascii="Arial" w:hAnsi="Arial" w:cs="Arial"/>
        </w:rPr>
        <w:t>Squap</w:t>
      </w:r>
      <w:proofErr w:type="spellEnd"/>
      <w:r w:rsidRPr="009A3D95">
        <w:rPr>
          <w:rFonts w:ascii="Arial" w:hAnsi="Arial" w:cs="Arial"/>
        </w:rPr>
        <w:t>-Wurfspiel.</w:t>
      </w:r>
    </w:p>
    <w:sectPr w:rsidR="000B2929" w:rsidRPr="009A3D95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FD" w:rsidRDefault="00C429FD" w:rsidP="00C429FD">
      <w:pPr>
        <w:spacing w:after="0" w:line="240" w:lineRule="auto"/>
      </w:pPr>
      <w:r>
        <w:separator/>
      </w:r>
    </w:p>
  </w:endnote>
  <w:endnote w:type="continuationSeparator" w:id="0">
    <w:p w:rsidR="00C429FD" w:rsidRDefault="00C429FD" w:rsidP="00C42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FD" w:rsidRDefault="00244CE9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1312" behindDoc="1" locked="0" layoutInCell="1" allowOverlap="1" wp14:anchorId="59EDF02E" wp14:editId="1823ED94">
          <wp:simplePos x="0" y="0"/>
          <wp:positionH relativeFrom="column">
            <wp:posOffset>4681855</wp:posOffset>
          </wp:positionH>
          <wp:positionV relativeFrom="paragraph">
            <wp:posOffset>-45085</wp:posOffset>
          </wp:positionV>
          <wp:extent cx="1162685" cy="503555"/>
          <wp:effectExtent l="0" t="0" r="0" b="0"/>
          <wp:wrapTight wrapText="bothSides">
            <wp:wrapPolygon edited="0">
              <wp:start x="0" y="0"/>
              <wp:lineTo x="0" y="20429"/>
              <wp:lineTo x="21234" y="20429"/>
              <wp:lineTo x="2123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LO-Logo_lang_Umwelt_print_mittel_coa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3360" behindDoc="1" locked="0" layoutInCell="1" allowOverlap="1" wp14:anchorId="6847F0D1" wp14:editId="2AEE6548">
          <wp:simplePos x="0" y="0"/>
          <wp:positionH relativeFrom="column">
            <wp:posOffset>-213995</wp:posOffset>
          </wp:positionH>
          <wp:positionV relativeFrom="paragraph">
            <wp:posOffset>-116840</wp:posOffset>
          </wp:positionV>
          <wp:extent cx="1677035" cy="636905"/>
          <wp:effectExtent l="0" t="0" r="0" b="0"/>
          <wp:wrapTight wrapText="bothSides">
            <wp:wrapPolygon edited="0">
              <wp:start x="0" y="0"/>
              <wp:lineTo x="0" y="20674"/>
              <wp:lineTo x="21346" y="20674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U_logo_oesterreich_klei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03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2336" behindDoc="1" locked="0" layoutInCell="1" allowOverlap="1" wp14:anchorId="16B04F74" wp14:editId="04E4D5E2">
          <wp:simplePos x="0" y="0"/>
          <wp:positionH relativeFrom="column">
            <wp:posOffset>3138805</wp:posOffset>
          </wp:positionH>
          <wp:positionV relativeFrom="paragraph">
            <wp:posOffset>118110</wp:posOffset>
          </wp:positionV>
          <wp:extent cx="1299210" cy="589915"/>
          <wp:effectExtent l="0" t="0" r="0" b="635"/>
          <wp:wrapTight wrapText="bothSides">
            <wp:wrapPolygon edited="0">
              <wp:start x="0" y="0"/>
              <wp:lineTo x="0" y="20926"/>
              <wp:lineTo x="21220" y="20926"/>
              <wp:lineTo x="21220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maaktiv_Logo_mobil_klei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29FD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45D04FB9" wp14:editId="638F55A1">
          <wp:simplePos x="0" y="0"/>
          <wp:positionH relativeFrom="column">
            <wp:posOffset>-5080</wp:posOffset>
          </wp:positionH>
          <wp:positionV relativeFrom="paragraph">
            <wp:posOffset>13335</wp:posOffset>
          </wp:positionV>
          <wp:extent cx="1343025" cy="506095"/>
          <wp:effectExtent l="0" t="0" r="9525" b="8255"/>
          <wp:wrapTight wrapText="bothSides">
            <wp:wrapPolygon edited="0">
              <wp:start x="0" y="0"/>
              <wp:lineTo x="0" y="21139"/>
              <wp:lineTo x="21447" y="21139"/>
              <wp:lineTo x="21447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U_logo_oesterreich.jpg"/>
                  <pic:cNvPicPr/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FD" w:rsidRDefault="00C429FD" w:rsidP="00C429FD">
      <w:pPr>
        <w:spacing w:after="0" w:line="240" w:lineRule="auto"/>
      </w:pPr>
      <w:r>
        <w:separator/>
      </w:r>
    </w:p>
  </w:footnote>
  <w:footnote w:type="continuationSeparator" w:id="0">
    <w:p w:rsidR="00C429FD" w:rsidRDefault="00C429FD" w:rsidP="00C42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9FD" w:rsidRDefault="00C429FD" w:rsidP="00C429FD">
    <w:pPr>
      <w:pStyle w:val="Kopfzeile"/>
      <w:jc w:val="center"/>
    </w:pPr>
    <w:r>
      <w:rPr>
        <w:noProof/>
        <w:lang w:eastAsia="de-AT"/>
      </w:rPr>
      <w:drawing>
        <wp:inline distT="0" distB="0" distL="0" distR="0">
          <wp:extent cx="1510580" cy="893068"/>
          <wp:effectExtent l="0" t="0" r="0" b="2540"/>
          <wp:docPr id="5" name="Grafik 5" descr="Z:\1.2. Projekte\A4 Autofreier Tag, Mobilitätswoche\Autofreier Tag + Mobilitätswoche 2015\Präsentationen\DoTheRightMix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.2. Projekte\A4 Autofreier Tag, Mobilitätswoche\Autofreier Tag + Mobilitätswoche 2015\Präsentationen\DoTheRightMix_logo2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675" cy="894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A3AB8"/>
    <w:multiLevelType w:val="hybridMultilevel"/>
    <w:tmpl w:val="D21AE4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759E9"/>
    <w:multiLevelType w:val="multilevel"/>
    <w:tmpl w:val="0034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DA4BAC"/>
    <w:multiLevelType w:val="hybridMultilevel"/>
    <w:tmpl w:val="79AC1EEE"/>
    <w:lvl w:ilvl="0" w:tplc="C4AC8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4D"/>
    <w:rsid w:val="00087C23"/>
    <w:rsid w:val="000B2929"/>
    <w:rsid w:val="00136386"/>
    <w:rsid w:val="001847E3"/>
    <w:rsid w:val="001B46F1"/>
    <w:rsid w:val="002006F5"/>
    <w:rsid w:val="00244CE9"/>
    <w:rsid w:val="002D2C4D"/>
    <w:rsid w:val="002D57FE"/>
    <w:rsid w:val="003A1466"/>
    <w:rsid w:val="004D5CF0"/>
    <w:rsid w:val="00521157"/>
    <w:rsid w:val="00624A4E"/>
    <w:rsid w:val="00680D1C"/>
    <w:rsid w:val="00762FCA"/>
    <w:rsid w:val="00943FE0"/>
    <w:rsid w:val="009A3D95"/>
    <w:rsid w:val="00AD27CA"/>
    <w:rsid w:val="00B52966"/>
    <w:rsid w:val="00B52D84"/>
    <w:rsid w:val="00BD733F"/>
    <w:rsid w:val="00C429FD"/>
    <w:rsid w:val="00C72FFE"/>
    <w:rsid w:val="00DA478B"/>
    <w:rsid w:val="00F26FDE"/>
    <w:rsid w:val="00F33797"/>
    <w:rsid w:val="00F75E9B"/>
    <w:rsid w:val="00FB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2C4D"/>
    <w:pPr>
      <w:ind w:left="720"/>
      <w:contextualSpacing/>
    </w:pPr>
  </w:style>
  <w:style w:type="table" w:styleId="Tabellenraster">
    <w:name w:val="Table Grid"/>
    <w:basedOn w:val="NormaleTabelle"/>
    <w:uiPriority w:val="59"/>
    <w:rsid w:val="00FB6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3379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3797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F33797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F33797"/>
    <w:rPr>
      <w:rFonts w:ascii="Calibri" w:hAnsi="Calibri"/>
      <w:szCs w:val="21"/>
      <w:lang w:val="de-DE"/>
    </w:rPr>
  </w:style>
  <w:style w:type="character" w:styleId="Fett">
    <w:name w:val="Strong"/>
    <w:basedOn w:val="Absatz-Standardschriftart"/>
    <w:uiPriority w:val="22"/>
    <w:qFormat/>
    <w:rsid w:val="00521157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2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9FD"/>
  </w:style>
  <w:style w:type="paragraph" w:styleId="Fuzeile">
    <w:name w:val="footer"/>
    <w:basedOn w:val="Standard"/>
    <w:link w:val="Fu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2C4D"/>
    <w:pPr>
      <w:ind w:left="720"/>
      <w:contextualSpacing/>
    </w:pPr>
  </w:style>
  <w:style w:type="table" w:styleId="Tabellenraster">
    <w:name w:val="Table Grid"/>
    <w:basedOn w:val="NormaleTabelle"/>
    <w:uiPriority w:val="59"/>
    <w:rsid w:val="00FB6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F3379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3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3797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F33797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rsid w:val="00F33797"/>
    <w:rPr>
      <w:rFonts w:ascii="Calibri" w:hAnsi="Calibri"/>
      <w:szCs w:val="21"/>
      <w:lang w:val="de-DE"/>
    </w:rPr>
  </w:style>
  <w:style w:type="character" w:styleId="Fett">
    <w:name w:val="Strong"/>
    <w:basedOn w:val="Absatz-Standardschriftart"/>
    <w:uiPriority w:val="22"/>
    <w:qFormat/>
    <w:rsid w:val="00521157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2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9FD"/>
  </w:style>
  <w:style w:type="paragraph" w:styleId="Fuzeile">
    <w:name w:val="footer"/>
    <w:basedOn w:val="Standard"/>
    <w:link w:val="FuzeileZchn"/>
    <w:uiPriority w:val="99"/>
    <w:unhideWhenUsed/>
    <w:rsid w:val="00C42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arina.franschitz@klimabuendnis.at?subject=Bl&#252;hende%20Stra&#223;en%20Einreichun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09AF6-C5F6-4709-8875-A243C1A79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FE18FC6</Template>
  <TotalTime>0</TotalTime>
  <Pages>1</Pages>
  <Words>89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Stadtgemeinde Kufstein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Bürger, Klimabündnis Tirol</dc:creator>
  <cp:lastModifiedBy>Carina Franschitz</cp:lastModifiedBy>
  <cp:revision>8</cp:revision>
  <dcterms:created xsi:type="dcterms:W3CDTF">2015-07-28T09:02:00Z</dcterms:created>
  <dcterms:modified xsi:type="dcterms:W3CDTF">2015-07-28T10:16:00Z</dcterms:modified>
</cp:coreProperties>
</file>