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E9" w:rsidRDefault="00E002E9" w:rsidP="001B46F1">
      <w:pPr>
        <w:jc w:val="center"/>
        <w:rPr>
          <w:rFonts w:ascii="Arial" w:hAnsi="Arial" w:cs="Arial"/>
          <w:b/>
        </w:rPr>
      </w:pPr>
    </w:p>
    <w:p w:rsidR="00521157" w:rsidRPr="00E002E9" w:rsidRDefault="00521157" w:rsidP="001B46F1">
      <w:pPr>
        <w:jc w:val="center"/>
        <w:rPr>
          <w:rFonts w:ascii="Arial" w:hAnsi="Arial" w:cs="Arial"/>
          <w:b/>
          <w:sz w:val="24"/>
        </w:rPr>
      </w:pPr>
      <w:r w:rsidRPr="00E002E9">
        <w:rPr>
          <w:rFonts w:ascii="Arial" w:hAnsi="Arial" w:cs="Arial"/>
          <w:b/>
          <w:sz w:val="24"/>
        </w:rPr>
        <w:t>Einreichformular</w:t>
      </w:r>
    </w:p>
    <w:p w:rsidR="002D2C4D" w:rsidRPr="00E002E9" w:rsidRDefault="00FB62DA" w:rsidP="001B46F1">
      <w:pPr>
        <w:jc w:val="center"/>
        <w:rPr>
          <w:rFonts w:ascii="Arial" w:hAnsi="Arial" w:cs="Arial"/>
          <w:b/>
          <w:sz w:val="24"/>
        </w:rPr>
      </w:pPr>
      <w:r w:rsidRPr="00E002E9">
        <w:rPr>
          <w:rFonts w:ascii="Arial" w:hAnsi="Arial" w:cs="Arial"/>
          <w:b/>
          <w:sz w:val="24"/>
        </w:rPr>
        <w:t xml:space="preserve">„Blühende Straßen </w:t>
      </w:r>
      <w:r w:rsidR="00521157" w:rsidRPr="00E002E9">
        <w:rPr>
          <w:rFonts w:ascii="Arial" w:hAnsi="Arial" w:cs="Arial"/>
          <w:b/>
          <w:sz w:val="24"/>
        </w:rPr>
        <w:t>201</w:t>
      </w:r>
      <w:r w:rsidR="00E002E9" w:rsidRPr="00E002E9">
        <w:rPr>
          <w:rFonts w:ascii="Arial" w:hAnsi="Arial" w:cs="Arial"/>
          <w:b/>
          <w:sz w:val="24"/>
        </w:rPr>
        <w:t>6</w:t>
      </w:r>
      <w:r w:rsidR="00521157" w:rsidRPr="00E002E9">
        <w:rPr>
          <w:rFonts w:ascii="Arial" w:hAnsi="Arial" w:cs="Arial"/>
          <w:b/>
          <w:sz w:val="24"/>
        </w:rPr>
        <w:t>“</w:t>
      </w:r>
    </w:p>
    <w:p w:rsidR="001B46F1" w:rsidRPr="009A3D95" w:rsidRDefault="001B46F1" w:rsidP="001B46F1">
      <w:pPr>
        <w:jc w:val="center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21157" w:rsidRPr="009A3D95" w:rsidTr="00FB62DA">
        <w:tc>
          <w:tcPr>
            <w:tcW w:w="9212" w:type="dxa"/>
          </w:tcPr>
          <w:p w:rsidR="00521157" w:rsidRPr="009A3D95" w:rsidRDefault="00521157" w:rsidP="00E002E9">
            <w:pPr>
              <w:spacing w:before="240"/>
              <w:jc w:val="both"/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Gemeinde / Schule  / Einrichtung:</w:t>
            </w: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</w:tc>
      </w:tr>
      <w:tr w:rsidR="00FB62DA" w:rsidRPr="009A3D95" w:rsidTr="00FB62DA">
        <w:tc>
          <w:tcPr>
            <w:tcW w:w="9212" w:type="dxa"/>
          </w:tcPr>
          <w:p w:rsidR="00521157" w:rsidRPr="009A3D95" w:rsidRDefault="00521157" w:rsidP="00E002E9">
            <w:pPr>
              <w:spacing w:before="360"/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Anspre</w:t>
            </w:r>
            <w:bookmarkStart w:id="0" w:name="_GoBack"/>
            <w:bookmarkEnd w:id="0"/>
            <w:r w:rsidRPr="009A3D95">
              <w:rPr>
                <w:rFonts w:ascii="Arial" w:hAnsi="Arial" w:cs="Arial"/>
                <w:b/>
              </w:rPr>
              <w:t>chperson</w:t>
            </w:r>
            <w:r w:rsidR="004B778A">
              <w:rPr>
                <w:rFonts w:ascii="Arial" w:hAnsi="Arial" w:cs="Arial"/>
                <w:b/>
              </w:rPr>
              <w:t xml:space="preserve">: </w:t>
            </w:r>
            <w:r w:rsidR="004B778A" w:rsidRPr="004B778A">
              <w:rPr>
                <w:rFonts w:ascii="Arial" w:hAnsi="Arial" w:cs="Arial"/>
                <w:b/>
              </w:rPr>
              <w:t xml:space="preserve">                                                                            </w:t>
            </w:r>
          </w:p>
          <w:p w:rsidR="00521157" w:rsidRPr="009A3D95" w:rsidRDefault="00521157" w:rsidP="00E002E9">
            <w:pPr>
              <w:spacing w:before="360"/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Adresse:</w:t>
            </w:r>
            <w:r w:rsidR="00E002E9" w:rsidRPr="00E002E9">
              <w:rPr>
                <w:rFonts w:ascii="Arial" w:hAnsi="Arial" w:cs="Arial"/>
              </w:rPr>
              <w:t xml:space="preserve"> </w:t>
            </w:r>
          </w:p>
          <w:p w:rsidR="00521157" w:rsidRPr="009A3D95" w:rsidRDefault="00521157" w:rsidP="00E002E9">
            <w:pPr>
              <w:spacing w:before="360"/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Telefonnr.:</w:t>
            </w:r>
            <w:r w:rsidR="00E002E9" w:rsidRPr="00E002E9">
              <w:rPr>
                <w:rFonts w:ascii="Arial" w:hAnsi="Arial" w:cs="Arial"/>
              </w:rPr>
              <w:t xml:space="preserve"> </w:t>
            </w:r>
          </w:p>
          <w:p w:rsidR="00521157" w:rsidRPr="009A3D95" w:rsidRDefault="00521157" w:rsidP="00E002E9">
            <w:pPr>
              <w:spacing w:before="360"/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E-Mail-Adresse:</w:t>
            </w:r>
            <w:r w:rsidR="00E002E9" w:rsidRPr="00E002E9">
              <w:rPr>
                <w:rFonts w:ascii="Arial" w:hAnsi="Arial" w:cs="Arial"/>
              </w:rPr>
              <w:t xml:space="preserve"> </w:t>
            </w:r>
          </w:p>
          <w:p w:rsidR="00FB62DA" w:rsidRPr="009A3D95" w:rsidRDefault="00FB62DA" w:rsidP="001B46F1">
            <w:pPr>
              <w:rPr>
                <w:rFonts w:ascii="Arial" w:hAnsi="Arial" w:cs="Arial"/>
                <w:b/>
              </w:rPr>
            </w:pPr>
          </w:p>
        </w:tc>
      </w:tr>
      <w:tr w:rsidR="00FB62DA" w:rsidRPr="009A3D95" w:rsidTr="00FB62DA">
        <w:tc>
          <w:tcPr>
            <w:tcW w:w="9212" w:type="dxa"/>
          </w:tcPr>
          <w:p w:rsidR="00FB62DA" w:rsidRPr="009A3D95" w:rsidRDefault="00DA478B" w:rsidP="00E002E9">
            <w:pPr>
              <w:spacing w:before="240"/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Kurz-</w:t>
            </w:r>
            <w:r w:rsidR="00FB62DA" w:rsidRPr="009A3D95">
              <w:rPr>
                <w:rFonts w:ascii="Arial" w:hAnsi="Arial" w:cs="Arial"/>
                <w:b/>
              </w:rPr>
              <w:t>Beschreibung der Aktion</w:t>
            </w:r>
            <w:r w:rsidR="00E002E9">
              <w:rPr>
                <w:rFonts w:ascii="Arial" w:hAnsi="Arial" w:cs="Arial"/>
                <w:b/>
              </w:rPr>
              <w:t xml:space="preserve"> (Fotos bitte per Mail im Anhang)</w:t>
            </w:r>
            <w:r w:rsidRPr="009A3D95">
              <w:rPr>
                <w:rFonts w:ascii="Arial" w:hAnsi="Arial" w:cs="Arial"/>
                <w:b/>
              </w:rPr>
              <w:t>:</w:t>
            </w:r>
          </w:p>
          <w:p w:rsidR="001B46F1" w:rsidRPr="009A3D95" w:rsidRDefault="001B46F1">
            <w:pPr>
              <w:rPr>
                <w:rFonts w:ascii="Arial" w:eastAsia="Times New Roman" w:hAnsi="Arial" w:cs="Arial"/>
              </w:rPr>
            </w:pPr>
          </w:p>
          <w:p w:rsidR="001B46F1" w:rsidRDefault="001B46F1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Default="00E002E9">
            <w:pPr>
              <w:rPr>
                <w:rFonts w:ascii="Arial" w:eastAsia="Times New Roman" w:hAnsi="Arial" w:cs="Arial"/>
              </w:rPr>
            </w:pPr>
          </w:p>
          <w:p w:rsidR="00E002E9" w:rsidRPr="009A3D95" w:rsidRDefault="00E002E9">
            <w:pPr>
              <w:rPr>
                <w:rFonts w:ascii="Arial" w:eastAsia="Times New Roman" w:hAnsi="Arial" w:cs="Arial"/>
              </w:rPr>
            </w:pPr>
          </w:p>
          <w:p w:rsidR="001B46F1" w:rsidRPr="009A3D95" w:rsidRDefault="001B46F1">
            <w:pPr>
              <w:rPr>
                <w:rFonts w:ascii="Arial" w:eastAsia="Times New Roman" w:hAnsi="Arial" w:cs="Arial"/>
              </w:rPr>
            </w:pPr>
          </w:p>
          <w:p w:rsidR="001B46F1" w:rsidRPr="009A3D95" w:rsidRDefault="001B46F1">
            <w:pPr>
              <w:rPr>
                <w:rFonts w:ascii="Arial" w:eastAsia="Times New Roman" w:hAnsi="Arial" w:cs="Arial"/>
              </w:rPr>
            </w:pPr>
          </w:p>
          <w:p w:rsidR="001B46F1" w:rsidRPr="009A3D95" w:rsidRDefault="001B46F1">
            <w:pPr>
              <w:rPr>
                <w:rFonts w:ascii="Arial" w:hAnsi="Arial" w:cs="Arial"/>
                <w:b/>
              </w:rPr>
            </w:pPr>
          </w:p>
        </w:tc>
      </w:tr>
    </w:tbl>
    <w:p w:rsidR="00087C23" w:rsidRPr="009A3D95" w:rsidRDefault="00087C23">
      <w:pPr>
        <w:rPr>
          <w:rFonts w:ascii="Arial" w:hAnsi="Arial" w:cs="Arial"/>
        </w:rPr>
      </w:pPr>
    </w:p>
    <w:p w:rsidR="00521157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  <w:r w:rsidRPr="009A3D95">
        <w:rPr>
          <w:rFonts w:ascii="Arial" w:hAnsi="Arial" w:cs="Arial"/>
        </w:rPr>
        <w:t xml:space="preserve">Bitte senden Sie uns dieses ausgefüllte Formular und Fotos Ihrer Aktion bis zum </w:t>
      </w:r>
      <w:r w:rsidR="00E002E9">
        <w:rPr>
          <w:rFonts w:ascii="Arial" w:hAnsi="Arial" w:cs="Arial"/>
        </w:rPr>
        <w:t>3.10.</w:t>
      </w:r>
      <w:r w:rsidR="00DA478B" w:rsidRPr="009A3D95">
        <w:rPr>
          <w:rFonts w:ascii="Arial" w:hAnsi="Arial" w:cs="Arial"/>
        </w:rPr>
        <w:t>201</w:t>
      </w:r>
      <w:r w:rsidR="00E002E9">
        <w:rPr>
          <w:rFonts w:ascii="Arial" w:hAnsi="Arial" w:cs="Arial"/>
        </w:rPr>
        <w:t>6</w:t>
      </w:r>
      <w:r w:rsidR="00DA478B" w:rsidRPr="009A3D95">
        <w:rPr>
          <w:rFonts w:ascii="Arial" w:hAnsi="Arial" w:cs="Arial"/>
        </w:rPr>
        <w:t xml:space="preserve"> </w:t>
      </w:r>
      <w:r w:rsidRPr="009A3D95">
        <w:rPr>
          <w:rFonts w:ascii="Arial" w:hAnsi="Arial" w:cs="Arial"/>
        </w:rPr>
        <w:t>an:</w:t>
      </w:r>
    </w:p>
    <w:p w:rsidR="00521157" w:rsidRPr="00E002E9" w:rsidRDefault="00521157" w:rsidP="00521157">
      <w:pPr>
        <w:spacing w:line="240" w:lineRule="auto"/>
        <w:contextualSpacing/>
        <w:rPr>
          <w:rFonts w:ascii="Arial" w:hAnsi="Arial" w:cs="Arial"/>
          <w:b/>
        </w:rPr>
      </w:pPr>
      <w:r w:rsidRPr="00E002E9">
        <w:rPr>
          <w:rFonts w:ascii="Arial" w:hAnsi="Arial" w:cs="Arial"/>
          <w:b/>
        </w:rPr>
        <w:t>Klimabündnis Österreich GmbH</w:t>
      </w:r>
    </w:p>
    <w:p w:rsidR="00521157" w:rsidRPr="00E002E9" w:rsidRDefault="00E002E9" w:rsidP="00521157">
      <w:pPr>
        <w:spacing w:line="240" w:lineRule="auto"/>
        <w:contextualSpacing/>
        <w:rPr>
          <w:rFonts w:ascii="Arial" w:hAnsi="Arial" w:cs="Arial"/>
        </w:rPr>
      </w:pPr>
      <w:proofErr w:type="spellStart"/>
      <w:r w:rsidRPr="00E002E9">
        <w:rPr>
          <w:rFonts w:ascii="Arial" w:hAnsi="Arial" w:cs="Arial"/>
        </w:rPr>
        <w:t>z.H</w:t>
      </w:r>
      <w:proofErr w:type="spellEnd"/>
      <w:r w:rsidRPr="00E002E9">
        <w:rPr>
          <w:rFonts w:ascii="Arial" w:hAnsi="Arial" w:cs="Arial"/>
        </w:rPr>
        <w:t xml:space="preserve"> </w:t>
      </w:r>
      <w:r w:rsidR="00521157" w:rsidRPr="00E002E9">
        <w:rPr>
          <w:rFonts w:ascii="Arial" w:hAnsi="Arial" w:cs="Arial"/>
        </w:rPr>
        <w:t>Carina Franschitz</w:t>
      </w:r>
    </w:p>
    <w:p w:rsidR="00521157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  <w:r w:rsidRPr="009A3D95">
        <w:rPr>
          <w:rFonts w:ascii="Arial" w:hAnsi="Arial" w:cs="Arial"/>
        </w:rPr>
        <w:t>Prinz-Eugen-Straße 72/1.5, 1040 Wien</w:t>
      </w:r>
    </w:p>
    <w:p w:rsidR="00521157" w:rsidRPr="009A3D95" w:rsidRDefault="004B778A" w:rsidP="00521157">
      <w:pPr>
        <w:spacing w:line="240" w:lineRule="auto"/>
        <w:contextualSpacing/>
        <w:rPr>
          <w:rFonts w:ascii="Arial" w:hAnsi="Arial" w:cs="Arial"/>
        </w:rPr>
      </w:pPr>
      <w:hyperlink r:id="rId9" w:history="1">
        <w:r w:rsidR="00521157" w:rsidRPr="009A3D95">
          <w:rPr>
            <w:rStyle w:val="Hyperlink"/>
            <w:rFonts w:ascii="Arial" w:hAnsi="Arial" w:cs="Arial"/>
          </w:rPr>
          <w:t>carina.franschitz@klimabuendnis.at</w:t>
        </w:r>
      </w:hyperlink>
    </w:p>
    <w:p w:rsidR="000B2929" w:rsidRPr="009A3D95" w:rsidRDefault="000B2929" w:rsidP="00521157">
      <w:pPr>
        <w:spacing w:line="240" w:lineRule="auto"/>
        <w:contextualSpacing/>
        <w:rPr>
          <w:rFonts w:ascii="Arial" w:hAnsi="Arial" w:cs="Arial"/>
        </w:rPr>
      </w:pPr>
    </w:p>
    <w:sectPr w:rsidR="000B2929" w:rsidRPr="009A3D95" w:rsidSect="00E002E9">
      <w:headerReference w:type="default" r:id="rId10"/>
      <w:footerReference w:type="default" r:id="rId11"/>
      <w:pgSz w:w="11906" w:h="16838"/>
      <w:pgMar w:top="1417" w:right="1417" w:bottom="1134" w:left="1417" w:header="708" w:footer="1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9FD" w:rsidRDefault="00C429FD" w:rsidP="00C429FD">
      <w:pPr>
        <w:spacing w:after="0" w:line="240" w:lineRule="auto"/>
      </w:pPr>
      <w:r>
        <w:separator/>
      </w:r>
    </w:p>
  </w:endnote>
  <w:endnote w:type="continuationSeparator" w:id="0">
    <w:p w:rsidR="00C429FD" w:rsidRDefault="00C429FD" w:rsidP="00C42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FD" w:rsidRDefault="00E002E9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43FF810C" wp14:editId="3C069362">
          <wp:simplePos x="0" y="0"/>
          <wp:positionH relativeFrom="column">
            <wp:posOffset>3205480</wp:posOffset>
          </wp:positionH>
          <wp:positionV relativeFrom="paragraph">
            <wp:posOffset>-70485</wp:posOffset>
          </wp:positionV>
          <wp:extent cx="1299210" cy="589915"/>
          <wp:effectExtent l="0" t="0" r="0" b="635"/>
          <wp:wrapTight wrapText="bothSides">
            <wp:wrapPolygon edited="0">
              <wp:start x="0" y="0"/>
              <wp:lineTo x="0" y="20926"/>
              <wp:lineTo x="21220" y="20926"/>
              <wp:lineTo x="21220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imaaktiv_Logo_mobil_kle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21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4CE9"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6408E51F" wp14:editId="444AC994">
          <wp:simplePos x="0" y="0"/>
          <wp:positionH relativeFrom="column">
            <wp:posOffset>4681855</wp:posOffset>
          </wp:positionH>
          <wp:positionV relativeFrom="paragraph">
            <wp:posOffset>-45085</wp:posOffset>
          </wp:positionV>
          <wp:extent cx="1162685" cy="503555"/>
          <wp:effectExtent l="0" t="0" r="0" b="0"/>
          <wp:wrapTight wrapText="bothSides">
            <wp:wrapPolygon edited="0">
              <wp:start x="0" y="0"/>
              <wp:lineTo x="0" y="20429"/>
              <wp:lineTo x="21234" y="20429"/>
              <wp:lineTo x="2123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O-Logo_lang_Umwelt_print_mittel_coa_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4CE9"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0423FB26" wp14:editId="7366A61C">
          <wp:simplePos x="0" y="0"/>
          <wp:positionH relativeFrom="column">
            <wp:posOffset>-213995</wp:posOffset>
          </wp:positionH>
          <wp:positionV relativeFrom="paragraph">
            <wp:posOffset>-116840</wp:posOffset>
          </wp:positionV>
          <wp:extent cx="1677035" cy="636905"/>
          <wp:effectExtent l="0" t="0" r="0" b="0"/>
          <wp:wrapTight wrapText="bothSides">
            <wp:wrapPolygon edited="0">
              <wp:start x="0" y="0"/>
              <wp:lineTo x="0" y="20674"/>
              <wp:lineTo x="21346" y="20674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U_logo_oesterreich_klei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29FD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5FD85061" wp14:editId="089073FB">
          <wp:simplePos x="0" y="0"/>
          <wp:positionH relativeFrom="column">
            <wp:posOffset>-5080</wp:posOffset>
          </wp:positionH>
          <wp:positionV relativeFrom="paragraph">
            <wp:posOffset>13335</wp:posOffset>
          </wp:positionV>
          <wp:extent cx="1343025" cy="506095"/>
          <wp:effectExtent l="0" t="0" r="9525" b="8255"/>
          <wp:wrapTight wrapText="bothSides">
            <wp:wrapPolygon edited="0">
              <wp:start x="0" y="0"/>
              <wp:lineTo x="0" y="21139"/>
              <wp:lineTo x="21447" y="21139"/>
              <wp:lineTo x="21447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U_logo_oesterreich.jpg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9FD" w:rsidRDefault="00C429FD" w:rsidP="00C429FD">
      <w:pPr>
        <w:spacing w:after="0" w:line="240" w:lineRule="auto"/>
      </w:pPr>
      <w:r>
        <w:separator/>
      </w:r>
    </w:p>
  </w:footnote>
  <w:footnote w:type="continuationSeparator" w:id="0">
    <w:p w:rsidR="00C429FD" w:rsidRDefault="00C429FD" w:rsidP="00C42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FD" w:rsidRDefault="00E002E9" w:rsidP="00C429FD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38FC6B19" wp14:editId="46A5736D">
          <wp:extent cx="5760720" cy="530860"/>
          <wp:effectExtent l="0" t="0" r="0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W Arial (DEU) 1line_Yea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A3AB8"/>
    <w:multiLevelType w:val="hybridMultilevel"/>
    <w:tmpl w:val="D21AE4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759E9"/>
    <w:multiLevelType w:val="multilevel"/>
    <w:tmpl w:val="0034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DA4BAC"/>
    <w:multiLevelType w:val="hybridMultilevel"/>
    <w:tmpl w:val="79AC1EEE"/>
    <w:lvl w:ilvl="0" w:tplc="C4AC8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C4D"/>
    <w:rsid w:val="00087C23"/>
    <w:rsid w:val="000B2929"/>
    <w:rsid w:val="00136386"/>
    <w:rsid w:val="001847E3"/>
    <w:rsid w:val="001B46F1"/>
    <w:rsid w:val="002006F5"/>
    <w:rsid w:val="00244CE9"/>
    <w:rsid w:val="002D2C4D"/>
    <w:rsid w:val="002D57FE"/>
    <w:rsid w:val="003A1466"/>
    <w:rsid w:val="004B778A"/>
    <w:rsid w:val="004D5CF0"/>
    <w:rsid w:val="00521157"/>
    <w:rsid w:val="005F70DB"/>
    <w:rsid w:val="00624A4E"/>
    <w:rsid w:val="00680D1C"/>
    <w:rsid w:val="00762FCA"/>
    <w:rsid w:val="00943FE0"/>
    <w:rsid w:val="009A3D95"/>
    <w:rsid w:val="00AD27CA"/>
    <w:rsid w:val="00B52966"/>
    <w:rsid w:val="00B52D84"/>
    <w:rsid w:val="00BD733F"/>
    <w:rsid w:val="00C429FD"/>
    <w:rsid w:val="00C72FFE"/>
    <w:rsid w:val="00DA478B"/>
    <w:rsid w:val="00E002E9"/>
    <w:rsid w:val="00F26FDE"/>
    <w:rsid w:val="00F33797"/>
    <w:rsid w:val="00F75E9B"/>
    <w:rsid w:val="00FB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2C4D"/>
    <w:pPr>
      <w:ind w:left="720"/>
      <w:contextualSpacing/>
    </w:pPr>
  </w:style>
  <w:style w:type="table" w:styleId="Tabellenraster">
    <w:name w:val="Table Grid"/>
    <w:basedOn w:val="NormaleTabelle"/>
    <w:uiPriority w:val="59"/>
    <w:rsid w:val="00FB6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F3379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3797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F33797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F33797"/>
    <w:rPr>
      <w:rFonts w:ascii="Calibri" w:hAnsi="Calibri"/>
      <w:szCs w:val="21"/>
      <w:lang w:val="de-DE"/>
    </w:rPr>
  </w:style>
  <w:style w:type="character" w:styleId="Fett">
    <w:name w:val="Strong"/>
    <w:basedOn w:val="Absatz-Standardschriftart"/>
    <w:uiPriority w:val="22"/>
    <w:qFormat/>
    <w:rsid w:val="00521157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2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9FD"/>
  </w:style>
  <w:style w:type="paragraph" w:styleId="Fuzeile">
    <w:name w:val="footer"/>
    <w:basedOn w:val="Standard"/>
    <w:link w:val="Fu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2C4D"/>
    <w:pPr>
      <w:ind w:left="720"/>
      <w:contextualSpacing/>
    </w:pPr>
  </w:style>
  <w:style w:type="table" w:styleId="Tabellenraster">
    <w:name w:val="Table Grid"/>
    <w:basedOn w:val="NormaleTabelle"/>
    <w:uiPriority w:val="59"/>
    <w:rsid w:val="00FB6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F3379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3797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F33797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F33797"/>
    <w:rPr>
      <w:rFonts w:ascii="Calibri" w:hAnsi="Calibri"/>
      <w:szCs w:val="21"/>
      <w:lang w:val="de-DE"/>
    </w:rPr>
  </w:style>
  <w:style w:type="character" w:styleId="Fett">
    <w:name w:val="Strong"/>
    <w:basedOn w:val="Absatz-Standardschriftart"/>
    <w:uiPriority w:val="22"/>
    <w:qFormat/>
    <w:rsid w:val="00521157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2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9FD"/>
  </w:style>
  <w:style w:type="paragraph" w:styleId="Fuzeile">
    <w:name w:val="footer"/>
    <w:basedOn w:val="Standard"/>
    <w:link w:val="Fu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arina.franschitz@klimabuendnis.at?subject=Bl&#252;hende%20Stra&#223;en%20Einreichun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B1809-9DDA-4AC2-BC50-02276628F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5DB19C1C</Template>
  <TotalTime>0</TotalTime>
  <Pages>1</Pages>
  <Words>84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Stadtgemeinde Kufstein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Bürger, Klimabündnis Tirol</dc:creator>
  <cp:lastModifiedBy>Anja Lang</cp:lastModifiedBy>
  <cp:revision>4</cp:revision>
  <dcterms:created xsi:type="dcterms:W3CDTF">2016-06-01T08:03:00Z</dcterms:created>
  <dcterms:modified xsi:type="dcterms:W3CDTF">2016-06-01T08:08:00Z</dcterms:modified>
</cp:coreProperties>
</file>